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3CDB" w:rsidRDefault="002D0D13" w:rsidP="006746D3">
      <w:pPr>
        <w:pStyle w:val="Heading1"/>
      </w:pPr>
      <w:r>
        <w:t xml:space="preserve">Viktigt meddelande! – </w:t>
      </w:r>
      <w:r w:rsidR="006746D3">
        <w:t xml:space="preserve">Dags för </w:t>
      </w:r>
      <w:r>
        <w:t>OVK (Obligatorisk Ventilationskontroll)</w:t>
      </w:r>
    </w:p>
    <w:p w:rsidR="005B54FE" w:rsidRDefault="005B54FE"/>
    <w:p w:rsidR="005B54FE" w:rsidRDefault="005B54FE">
      <w:pPr>
        <w:rPr>
          <w:b/>
        </w:rPr>
      </w:pPr>
      <w:r>
        <w:t xml:space="preserve">Brf Måsen har givit </w:t>
      </w:r>
      <w:proofErr w:type="spellStart"/>
      <w:r>
        <w:t>Wiab</w:t>
      </w:r>
      <w:proofErr w:type="spellEnd"/>
      <w:r>
        <w:t xml:space="preserve"> i uppdrag att utföra obligatorisk ventilationskontroll (OVK) i föreningens fastigheter. Kontrollen kommer att göras</w:t>
      </w:r>
      <w:r w:rsidR="006746D3">
        <w:t xml:space="preserve"> med start </w:t>
      </w:r>
      <w:r w:rsidR="006746D3" w:rsidRPr="0010054E">
        <w:rPr>
          <w:b/>
          <w:u w:val="single"/>
        </w:rPr>
        <w:t>mån 20 sep</w:t>
      </w:r>
      <w:r w:rsidR="006746D3">
        <w:rPr>
          <w:b/>
          <w:u w:val="single"/>
        </w:rPr>
        <w:t>tember</w:t>
      </w:r>
      <w:r w:rsidR="006746D3" w:rsidRPr="006746D3">
        <w:rPr>
          <w:b/>
          <w:u w:val="single"/>
        </w:rPr>
        <w:t xml:space="preserve"> och pågår under större delen av vecka 38. </w:t>
      </w:r>
    </w:p>
    <w:p w:rsidR="005B54FE" w:rsidRDefault="005B54FE">
      <w:proofErr w:type="spellStart"/>
      <w:r w:rsidRPr="005B54FE">
        <w:t>Wiab</w:t>
      </w:r>
      <w:proofErr w:type="spellEnd"/>
      <w:r w:rsidRPr="005B54FE">
        <w:t xml:space="preserve"> kommer att </w:t>
      </w:r>
      <w:r>
        <w:t xml:space="preserve">mäta luftflöden, kontrollera ventilationen och fläktar i kök. </w:t>
      </w:r>
    </w:p>
    <w:p w:rsidR="005B54FE" w:rsidRDefault="005B54FE">
      <w:r>
        <w:t xml:space="preserve">Det är ett </w:t>
      </w:r>
      <w:r w:rsidRPr="0010054E">
        <w:rPr>
          <w:b/>
          <w:u w:val="single"/>
        </w:rPr>
        <w:t>lagkrav</w:t>
      </w:r>
      <w:r>
        <w:t xml:space="preserve"> på att som fastighetsägare utföra OVK med </w:t>
      </w:r>
      <w:r w:rsidR="0010054E">
        <w:t>återkommande</w:t>
      </w:r>
      <w:r>
        <w:t xml:space="preserve"> intervall. </w:t>
      </w:r>
      <w:r w:rsidR="0010054E">
        <w:t xml:space="preserve">Därför </w:t>
      </w:r>
      <w:r>
        <w:t>är</w:t>
      </w:r>
      <w:r w:rsidR="0010054E">
        <w:t xml:space="preserve"> det</w:t>
      </w:r>
      <w:r>
        <w:t xml:space="preserve"> av stor vikt att vi får tillträde till Er lägenhet under besiktningstillfället som framgår nedan under rubriken ”</w:t>
      </w:r>
      <w:r w:rsidR="0010054E">
        <w:t>Tidss</w:t>
      </w:r>
      <w:r>
        <w:t>chema”</w:t>
      </w:r>
      <w:r w:rsidR="0010054E">
        <w:t xml:space="preserve"> och vi ber er</w:t>
      </w:r>
      <w:r w:rsidR="0083148F">
        <w:t xml:space="preserve"> respektera de tider som gäller för Er specifika lägenhet. Är ni av någon anledningen inte hemma</w:t>
      </w:r>
      <w:r w:rsidR="006746D3">
        <w:t xml:space="preserve"> under perioden</w:t>
      </w:r>
      <w:r w:rsidR="0083148F">
        <w:t xml:space="preserve"> så ber vi er att ställa dörren i s.k.</w:t>
      </w:r>
      <w:r w:rsidR="001E4598">
        <w:t xml:space="preserve"> serviceläge så att vi kan komma in ändå. </w:t>
      </w:r>
    </w:p>
    <w:p w:rsidR="0010054E" w:rsidRPr="0021131C" w:rsidRDefault="0010054E">
      <w:pPr>
        <w:rPr>
          <w:b/>
          <w:u w:val="single"/>
        </w:rPr>
      </w:pPr>
      <w:r>
        <w:t>Styrelsen har tagit beslutet att rengöra ventilationskanalerna före OVK, vilket kommer att ske under de först</w:t>
      </w:r>
      <w:r w:rsidR="00DA30B9">
        <w:t>a</w:t>
      </w:r>
      <w:r>
        <w:t xml:space="preserve"> tre dagarna v.38. Detta f</w:t>
      </w:r>
      <w:r w:rsidR="0021131C">
        <w:t xml:space="preserve">öljs av OVK i slutet av veckan, </w:t>
      </w:r>
      <w:r w:rsidR="0021131C" w:rsidRPr="0021131C">
        <w:rPr>
          <w:b/>
          <w:u w:val="single"/>
        </w:rPr>
        <w:t xml:space="preserve">dvs det är viktigt att vi kan få komma in hos Er torsdagen den 23 Sep. </w:t>
      </w:r>
    </w:p>
    <w:p w:rsidR="0010054E" w:rsidRDefault="0010054E">
      <w:r>
        <w:t xml:space="preserve">Styrelsen har även beslutat att i samband med OVK byta </w:t>
      </w:r>
      <w:proofErr w:type="spellStart"/>
      <w:r>
        <w:t>im</w:t>
      </w:r>
      <w:bookmarkStart w:id="0" w:name="_GoBack"/>
      <w:bookmarkEnd w:id="0"/>
      <w:r>
        <w:t>kanalslangarna</w:t>
      </w:r>
      <w:proofErr w:type="spellEnd"/>
      <w:r>
        <w:t xml:space="preserve"> som sitter i köket ovanför fläkten. </w:t>
      </w:r>
    </w:p>
    <w:p w:rsidR="0083148F" w:rsidRDefault="0083148F">
      <w:r>
        <w:t xml:space="preserve">Vänligen se till så att kontroll kan </w:t>
      </w:r>
      <w:r w:rsidR="0021131C">
        <w:t>utföras</w:t>
      </w:r>
      <w:r>
        <w:t xml:space="preserve"> vid ventilationsuttagen</w:t>
      </w:r>
      <w:r w:rsidR="0021131C">
        <w:t xml:space="preserve"> i era lägenheter</w:t>
      </w:r>
      <w:r>
        <w:t xml:space="preserve">, samt plocka undan runt fläkten i köket. </w:t>
      </w:r>
    </w:p>
    <w:p w:rsidR="006746D3" w:rsidRPr="005B54FE" w:rsidRDefault="006746D3"/>
    <w:p w:rsidR="005B54FE" w:rsidRDefault="006746D3">
      <w:r>
        <w:t>Tidsschema att följa i samband med OVK</w:t>
      </w:r>
    </w:p>
    <w:p w:rsidR="005B54FE" w:rsidRDefault="005B54FE" w:rsidP="005B54FE">
      <w:pPr>
        <w:pStyle w:val="NormalWeb"/>
        <w:shd w:val="clear" w:color="auto" w:fill="FFFFFF"/>
        <w:rPr>
          <w:rFonts w:ascii="Verdana" w:hAnsi="Verdana"/>
          <w:color w:val="222222"/>
          <w:sz w:val="20"/>
          <w:szCs w:val="20"/>
        </w:rPr>
      </w:pPr>
      <w:r>
        <w:rPr>
          <w:rFonts w:ascii="Verdana" w:hAnsi="Verdana"/>
          <w:color w:val="222222"/>
          <w:sz w:val="20"/>
          <w:szCs w:val="20"/>
        </w:rPr>
        <w:t>v.38:</w:t>
      </w:r>
    </w:p>
    <w:p w:rsidR="005B54FE" w:rsidRDefault="005B54FE" w:rsidP="005B54FE">
      <w:pPr>
        <w:pStyle w:val="NormalWeb"/>
        <w:shd w:val="clear" w:color="auto" w:fill="FFFFFF"/>
        <w:rPr>
          <w:rFonts w:ascii="Verdana" w:hAnsi="Verdana"/>
          <w:color w:val="222222"/>
          <w:sz w:val="20"/>
          <w:szCs w:val="20"/>
        </w:rPr>
      </w:pPr>
      <w:r>
        <w:rPr>
          <w:rFonts w:ascii="Verdana" w:hAnsi="Verdana"/>
          <w:color w:val="222222"/>
          <w:sz w:val="20"/>
          <w:szCs w:val="20"/>
        </w:rPr>
        <w:t>Måndag: Rengöring Kristoffer Hults väg 10</w:t>
      </w:r>
    </w:p>
    <w:p w:rsidR="005B54FE" w:rsidRDefault="005B54FE" w:rsidP="005B54FE">
      <w:pPr>
        <w:pStyle w:val="NormalWeb"/>
        <w:shd w:val="clear" w:color="auto" w:fill="FFFFFF"/>
        <w:rPr>
          <w:rFonts w:ascii="Verdana" w:hAnsi="Verdana"/>
          <w:color w:val="222222"/>
          <w:sz w:val="20"/>
          <w:szCs w:val="20"/>
        </w:rPr>
      </w:pPr>
      <w:r>
        <w:rPr>
          <w:rFonts w:ascii="Verdana" w:hAnsi="Verdana"/>
          <w:color w:val="222222"/>
          <w:sz w:val="20"/>
          <w:szCs w:val="20"/>
        </w:rPr>
        <w:t>Tisdag: Rengöring Kristoffer Hults väg 12</w:t>
      </w:r>
    </w:p>
    <w:p w:rsidR="005B54FE" w:rsidRDefault="005B54FE" w:rsidP="005B54FE">
      <w:pPr>
        <w:pStyle w:val="NormalWeb"/>
        <w:shd w:val="clear" w:color="auto" w:fill="FFFFFF"/>
        <w:rPr>
          <w:rFonts w:ascii="Verdana" w:hAnsi="Verdana"/>
          <w:color w:val="222222"/>
          <w:sz w:val="20"/>
          <w:szCs w:val="20"/>
        </w:rPr>
      </w:pPr>
      <w:r>
        <w:rPr>
          <w:rFonts w:ascii="Verdana" w:hAnsi="Verdana"/>
          <w:color w:val="222222"/>
          <w:sz w:val="20"/>
          <w:szCs w:val="20"/>
        </w:rPr>
        <w:t>Onsdag: Rengöring Kristoffer Hults väg 14</w:t>
      </w:r>
    </w:p>
    <w:p w:rsidR="005B54FE" w:rsidRDefault="005B54FE" w:rsidP="005B54FE">
      <w:pPr>
        <w:pStyle w:val="NormalWeb"/>
        <w:shd w:val="clear" w:color="auto" w:fill="FFFFFF"/>
        <w:rPr>
          <w:rFonts w:ascii="Verdana" w:hAnsi="Verdana"/>
          <w:color w:val="222222"/>
          <w:sz w:val="20"/>
          <w:szCs w:val="20"/>
        </w:rPr>
      </w:pPr>
      <w:r>
        <w:rPr>
          <w:rFonts w:ascii="Verdana" w:hAnsi="Verdana"/>
          <w:color w:val="222222"/>
          <w:sz w:val="20"/>
          <w:szCs w:val="20"/>
        </w:rPr>
        <w:t>Torsdag: OVK Kristoffer Hults väg 10,12,14</w:t>
      </w:r>
    </w:p>
    <w:p w:rsidR="005B54FE" w:rsidRDefault="005B54FE" w:rsidP="005B54FE">
      <w:pPr>
        <w:pStyle w:val="NormalWeb"/>
        <w:shd w:val="clear" w:color="auto" w:fill="FFFFFF"/>
        <w:rPr>
          <w:rFonts w:ascii="Verdana" w:hAnsi="Verdana"/>
          <w:color w:val="222222"/>
          <w:sz w:val="20"/>
          <w:szCs w:val="20"/>
        </w:rPr>
      </w:pPr>
      <w:r>
        <w:rPr>
          <w:rFonts w:ascii="Verdana" w:hAnsi="Verdana"/>
          <w:color w:val="222222"/>
          <w:sz w:val="20"/>
          <w:szCs w:val="20"/>
        </w:rPr>
        <w:t>Fredag: OVK Kristoffer Hults väg 14 (reservdag om vi inte hinner klart på torsdagen)</w:t>
      </w:r>
    </w:p>
    <w:p w:rsidR="0021131C" w:rsidRDefault="0021131C" w:rsidP="005B54FE">
      <w:pPr>
        <w:pStyle w:val="NormalWeb"/>
        <w:shd w:val="clear" w:color="auto" w:fill="FFFFFF"/>
        <w:rPr>
          <w:rFonts w:ascii="Verdana" w:hAnsi="Verdana"/>
          <w:color w:val="222222"/>
          <w:sz w:val="20"/>
          <w:szCs w:val="20"/>
        </w:rPr>
      </w:pPr>
    </w:p>
    <w:p w:rsidR="006746D3" w:rsidRDefault="006746D3" w:rsidP="005B54FE">
      <w:pPr>
        <w:pStyle w:val="NormalWeb"/>
        <w:shd w:val="clear" w:color="auto" w:fill="FFFFFF"/>
        <w:rPr>
          <w:rFonts w:ascii="Verdana" w:hAnsi="Verdana"/>
          <w:color w:val="222222"/>
          <w:sz w:val="20"/>
          <w:szCs w:val="20"/>
        </w:rPr>
      </w:pPr>
      <w:r>
        <w:rPr>
          <w:rFonts w:ascii="Verdana" w:hAnsi="Verdana"/>
          <w:color w:val="222222"/>
          <w:sz w:val="20"/>
          <w:szCs w:val="20"/>
        </w:rPr>
        <w:t>Informationen kommer att lägga</w:t>
      </w:r>
      <w:r w:rsidR="0021131C">
        <w:rPr>
          <w:rFonts w:ascii="Verdana" w:hAnsi="Verdana"/>
          <w:color w:val="222222"/>
          <w:sz w:val="20"/>
          <w:szCs w:val="20"/>
        </w:rPr>
        <w:t>s</w:t>
      </w:r>
      <w:r>
        <w:rPr>
          <w:rFonts w:ascii="Verdana" w:hAnsi="Verdana"/>
          <w:color w:val="222222"/>
          <w:sz w:val="20"/>
          <w:szCs w:val="20"/>
        </w:rPr>
        <w:t xml:space="preserve"> ut även på hemsidan. Har ni frågor i samband med detta, vänligen hör av er till oss i styrelsen på mailen: styrelsen@brfmasen.se.</w:t>
      </w:r>
    </w:p>
    <w:p w:rsidR="006746D3" w:rsidRDefault="006746D3" w:rsidP="005B54FE">
      <w:pPr>
        <w:pStyle w:val="NormalWeb"/>
        <w:shd w:val="clear" w:color="auto" w:fill="FFFFFF"/>
        <w:rPr>
          <w:rFonts w:ascii="Verdana" w:hAnsi="Verdana"/>
          <w:color w:val="222222"/>
          <w:sz w:val="20"/>
          <w:szCs w:val="20"/>
        </w:rPr>
      </w:pPr>
    </w:p>
    <w:p w:rsidR="006746D3" w:rsidRDefault="006746D3" w:rsidP="005B54FE">
      <w:pPr>
        <w:pStyle w:val="NormalWeb"/>
        <w:shd w:val="clear" w:color="auto" w:fill="FFFFFF"/>
        <w:rPr>
          <w:rFonts w:ascii="Verdana" w:hAnsi="Verdana"/>
          <w:color w:val="222222"/>
          <w:sz w:val="20"/>
          <w:szCs w:val="20"/>
        </w:rPr>
      </w:pPr>
      <w:r>
        <w:rPr>
          <w:rFonts w:ascii="Verdana" w:hAnsi="Verdana"/>
          <w:color w:val="222222"/>
          <w:sz w:val="20"/>
          <w:szCs w:val="20"/>
        </w:rPr>
        <w:t>Hälsningar Styrelsen</w:t>
      </w:r>
    </w:p>
    <w:sectPr w:rsidR="006746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D13"/>
    <w:rsid w:val="0010054E"/>
    <w:rsid w:val="001E4598"/>
    <w:rsid w:val="0021131C"/>
    <w:rsid w:val="002D0D13"/>
    <w:rsid w:val="005B54FE"/>
    <w:rsid w:val="006746D3"/>
    <w:rsid w:val="00803DB5"/>
    <w:rsid w:val="0083148F"/>
    <w:rsid w:val="00DA30B9"/>
    <w:rsid w:val="00F33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D2BD8E-5C37-4448-9D72-D2217EA30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46D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B5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Heading1Char">
    <w:name w:val="Heading 1 Char"/>
    <w:basedOn w:val="DefaultParagraphFont"/>
    <w:link w:val="Heading1"/>
    <w:uiPriority w:val="9"/>
    <w:rsid w:val="006746D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331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B10E5FAE.dotm</Template>
  <TotalTime>101</TotalTime>
  <Pages>1</Pages>
  <Words>278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Handelsbanken AB</Company>
  <LinksUpToDate>false</LinksUpToDate>
  <CharactersWithSpaces>1750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Franzén</dc:creator>
  <cp:keywords/>
  <dc:description/>
  <cp:lastModifiedBy>Henrik Franzén</cp:lastModifiedBy>
  <cp:revision>4</cp:revision>
  <dcterms:created xsi:type="dcterms:W3CDTF">2021-09-05T16:27:00Z</dcterms:created>
  <dcterms:modified xsi:type="dcterms:W3CDTF">2021-09-05T18:08:00Z</dcterms:modified>
</cp:coreProperties>
</file>