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E83" w:rsidRDefault="004D0E83" w:rsidP="004D0E83">
      <w:pPr>
        <w:pStyle w:val="Heading1"/>
      </w:pPr>
      <w:r>
        <w:rPr>
          <w:noProof/>
          <w:lang w:eastAsia="sv-SE"/>
        </w:rPr>
        <w:drawing>
          <wp:inline distT="0" distB="0" distL="0" distR="0" wp14:anchorId="5FF12283" wp14:editId="40C5ECBB">
            <wp:extent cx="5731510" cy="1081405"/>
            <wp:effectExtent l="0" t="0" r="2540" b="4445"/>
            <wp:docPr id="1" name="Picture 1" descr="må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åse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8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0E83" w:rsidRDefault="004D0E83" w:rsidP="004D0E83">
      <w:pPr>
        <w:pStyle w:val="Heading1"/>
      </w:pPr>
      <w:r>
        <w:t>Motion till Brf Måsen</w:t>
      </w:r>
    </w:p>
    <w:p w:rsidR="004D0E83" w:rsidRDefault="004D0E83" w:rsidP="004D0E83"/>
    <w:p w:rsidR="004D0E83" w:rsidRDefault="004D0E83" w:rsidP="004D0E83">
      <w:r w:rsidRPr="004D0E83">
        <w:rPr>
          <w:rStyle w:val="Heading2Char"/>
        </w:rPr>
        <w:t>Överskrift</w:t>
      </w:r>
      <w:r>
        <w:tab/>
        <w:t>Motion till årsstämman i Brf Måsen</w:t>
      </w:r>
    </w:p>
    <w:p w:rsidR="00380832" w:rsidRDefault="00380832" w:rsidP="004D0E83">
      <w:pPr>
        <w:pStyle w:val="Heading2"/>
      </w:pPr>
    </w:p>
    <w:p w:rsidR="004D0E83" w:rsidRPr="00380832" w:rsidRDefault="004D0E83" w:rsidP="004D0E83">
      <w:pPr>
        <w:pStyle w:val="Heading2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r>
        <w:t>Rubrik</w:t>
      </w:r>
      <w:r>
        <w:tab/>
      </w:r>
      <w:r w:rsidR="00380832" w:rsidRPr="00380832">
        <w:rPr>
          <w:rFonts w:asciiTheme="minorHAnsi" w:eastAsiaTheme="minorHAnsi" w:hAnsiTheme="minorHAnsi" w:cstheme="minorBidi"/>
          <w:color w:val="auto"/>
          <w:sz w:val="22"/>
          <w:szCs w:val="22"/>
        </w:rPr>
        <w:t>(valfritt med bäring på ämnet/området)</w:t>
      </w:r>
    </w:p>
    <w:p w:rsidR="00380832" w:rsidRDefault="00380832" w:rsidP="004D0E83">
      <w:pPr>
        <w:pStyle w:val="Heading2"/>
      </w:pPr>
    </w:p>
    <w:p w:rsidR="004D0E83" w:rsidRDefault="004D0E83" w:rsidP="004D0E83">
      <w:pPr>
        <w:pStyle w:val="Heading2"/>
      </w:pPr>
      <w:r>
        <w:t>Beskrivning av ärendet</w:t>
      </w:r>
      <w:r>
        <w:tab/>
      </w:r>
    </w:p>
    <w:p w:rsidR="004D0E83" w:rsidRDefault="004D0E83" w:rsidP="004D0E83">
      <w:pPr>
        <w:pStyle w:val="ListParagraph"/>
        <w:numPr>
          <w:ilvl w:val="0"/>
          <w:numId w:val="2"/>
        </w:numPr>
      </w:pPr>
      <w:r>
        <w:t xml:space="preserve">Anledning till motionen </w:t>
      </w:r>
    </w:p>
    <w:p w:rsidR="004D0E83" w:rsidRDefault="004D0E83" w:rsidP="004D0E83">
      <w:pPr>
        <w:pStyle w:val="ListParagraph"/>
        <w:numPr>
          <w:ilvl w:val="0"/>
          <w:numId w:val="2"/>
        </w:numPr>
      </w:pPr>
      <w:r>
        <w:t>Bakgrundsfakta</w:t>
      </w:r>
    </w:p>
    <w:p w:rsidR="004D0E83" w:rsidRDefault="004D0E83" w:rsidP="004D0E83">
      <w:pPr>
        <w:pStyle w:val="Heading2"/>
      </w:pPr>
      <w:r>
        <w:t>Bedömning/Yrkande</w:t>
      </w:r>
      <w:bookmarkStart w:id="0" w:name="_GoBack"/>
      <w:bookmarkEnd w:id="0"/>
    </w:p>
    <w:p w:rsidR="004D0E83" w:rsidRDefault="004D0E83" w:rsidP="004D0E83">
      <w:pPr>
        <w:pStyle w:val="ListParagraph"/>
        <w:numPr>
          <w:ilvl w:val="0"/>
          <w:numId w:val="2"/>
        </w:numPr>
      </w:pPr>
      <w:r>
        <w:t>Föreslå en lösning (jag yrkar att…)</w:t>
      </w:r>
    </w:p>
    <w:p w:rsidR="004D0E83" w:rsidRDefault="004D0E83" w:rsidP="004D0E83">
      <w:pPr>
        <w:pStyle w:val="ListParagraph"/>
        <w:numPr>
          <w:ilvl w:val="0"/>
          <w:numId w:val="2"/>
        </w:numPr>
      </w:pPr>
      <w:r>
        <w:t>Förslag till beslut</w:t>
      </w:r>
    </w:p>
    <w:p w:rsidR="004D0E83" w:rsidRDefault="004D0E83" w:rsidP="004D0E83">
      <w:pPr>
        <w:pStyle w:val="Heading2"/>
      </w:pPr>
      <w:r>
        <w:t>Avslutning</w:t>
      </w:r>
    </w:p>
    <w:p w:rsidR="004D0E83" w:rsidRDefault="004D0E83" w:rsidP="004D0E83">
      <w:pPr>
        <w:pStyle w:val="ListParagraph"/>
        <w:numPr>
          <w:ilvl w:val="0"/>
          <w:numId w:val="2"/>
        </w:numPr>
      </w:pPr>
      <w:r>
        <w:t>Namn och datum</w:t>
      </w:r>
      <w:r w:rsidR="0027764C">
        <w:t xml:space="preserve"> </w:t>
      </w:r>
    </w:p>
    <w:p w:rsidR="004D0E83" w:rsidRDefault="004D0E83" w:rsidP="004D0E83">
      <w:pPr>
        <w:pStyle w:val="ListParagraph"/>
        <w:numPr>
          <w:ilvl w:val="0"/>
          <w:numId w:val="2"/>
        </w:numPr>
      </w:pPr>
      <w:r>
        <w:t>Ev. e-postadress</w:t>
      </w:r>
    </w:p>
    <w:p w:rsidR="0027764C" w:rsidRDefault="0027764C" w:rsidP="004D0E83">
      <w:pPr>
        <w:pStyle w:val="ListParagraph"/>
        <w:numPr>
          <w:ilvl w:val="0"/>
          <w:numId w:val="2"/>
        </w:numPr>
      </w:pPr>
      <w:r w:rsidRPr="00DF5D43">
        <w:rPr>
          <w:color w:val="FF0000"/>
        </w:rPr>
        <w:t>Glöm inte att skriva ut motionen, skriv under den, och lämna in till Styrelsen.</w:t>
      </w:r>
    </w:p>
    <w:p w:rsidR="004D0E83" w:rsidRDefault="004D0E83" w:rsidP="004D0E83"/>
    <w:p w:rsidR="004D0E83" w:rsidRDefault="004D0E83" w:rsidP="004D0E83"/>
    <w:sectPr w:rsidR="004D0E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2E2BD4"/>
    <w:multiLevelType w:val="hybridMultilevel"/>
    <w:tmpl w:val="0088E3C4"/>
    <w:lvl w:ilvl="0" w:tplc="45229838">
      <w:numFmt w:val="bullet"/>
      <w:lvlText w:val="-"/>
      <w:lvlJc w:val="left"/>
      <w:pPr>
        <w:ind w:left="1664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1" w15:restartNumberingAfterBreak="0">
    <w:nsid w:val="48B7611A"/>
    <w:multiLevelType w:val="hybridMultilevel"/>
    <w:tmpl w:val="DAFA5336"/>
    <w:lvl w:ilvl="0" w:tplc="C3CAC916">
      <w:numFmt w:val="bullet"/>
      <w:lvlText w:val="-"/>
      <w:lvlJc w:val="left"/>
      <w:pPr>
        <w:ind w:left="166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E83"/>
    <w:rsid w:val="0027764C"/>
    <w:rsid w:val="00380832"/>
    <w:rsid w:val="004D0E83"/>
    <w:rsid w:val="00DF5D43"/>
    <w:rsid w:val="00F3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75FD87-47CF-4A85-8402-124A7A43B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0E83"/>
  </w:style>
  <w:style w:type="paragraph" w:styleId="Heading1">
    <w:name w:val="heading 1"/>
    <w:basedOn w:val="Normal"/>
    <w:next w:val="Normal"/>
    <w:link w:val="Heading1Char"/>
    <w:uiPriority w:val="9"/>
    <w:qFormat/>
    <w:rsid w:val="004D0E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0E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E8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D0E8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D0E8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226B8D3B.dotm</Template>
  <TotalTime>11</TotalTime>
  <Pages>1</Pages>
  <Words>60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Handelsbanken AB</Company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Franzén</dc:creator>
  <cp:keywords/>
  <dc:description/>
  <cp:lastModifiedBy>Henrik Franzén</cp:lastModifiedBy>
  <cp:revision>6</cp:revision>
  <dcterms:created xsi:type="dcterms:W3CDTF">2021-01-25T20:15:00Z</dcterms:created>
  <dcterms:modified xsi:type="dcterms:W3CDTF">2021-01-27T12:08:00Z</dcterms:modified>
</cp:coreProperties>
</file>